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CAF64D" w14:textId="77777777" w:rsidR="00DB1F5B" w:rsidRDefault="00DB1F5B" w:rsidP="00DB1F5B">
      <w:pPr>
        <w:bidi/>
        <w:jc w:val="center"/>
        <w:rPr>
          <w:rtl/>
          <w:lang w:bidi="ar-SA"/>
        </w:rPr>
      </w:pPr>
      <w:bookmarkStart w:id="0" w:name="_GoBack"/>
      <w:bookmarkEnd w:id="0"/>
    </w:p>
    <w:p w14:paraId="0DE5D5F2" w14:textId="51FAFD0E" w:rsidR="00764D30" w:rsidRPr="00DB1F5B" w:rsidRDefault="00DB1F5B" w:rsidP="00DB1F5B">
      <w:pPr>
        <w:bidi/>
        <w:spacing w:line="240" w:lineRule="auto"/>
        <w:jc w:val="center"/>
        <w:rPr>
          <w:b/>
          <w:bCs/>
          <w:color w:val="002060"/>
          <w:sz w:val="32"/>
          <w:szCs w:val="32"/>
          <w:u w:val="single"/>
          <w:rtl/>
          <w:lang w:bidi="ar-SA"/>
        </w:rPr>
      </w:pPr>
      <w:r w:rsidRPr="00DB1F5B">
        <w:rPr>
          <w:rFonts w:hint="cs"/>
          <w:b/>
          <w:bCs/>
          <w:color w:val="002060"/>
          <w:sz w:val="32"/>
          <w:szCs w:val="32"/>
          <w:u w:val="single"/>
          <w:rtl/>
          <w:lang w:bidi="ar-SA"/>
        </w:rPr>
        <w:t>مجموعة الدروس المصوّرة</w:t>
      </w:r>
    </w:p>
    <w:p w14:paraId="377E57CB" w14:textId="412C0CFC" w:rsidR="00DB1F5B" w:rsidRPr="00DB1F5B" w:rsidRDefault="00DB1F5B" w:rsidP="00DB1F5B">
      <w:pPr>
        <w:bidi/>
        <w:spacing w:line="240" w:lineRule="auto"/>
        <w:jc w:val="center"/>
        <w:rPr>
          <w:b/>
          <w:bCs/>
          <w:color w:val="002060"/>
          <w:sz w:val="32"/>
          <w:szCs w:val="32"/>
          <w:u w:val="single"/>
          <w:rtl/>
          <w:lang w:bidi="ar-SA"/>
        </w:rPr>
      </w:pPr>
      <w:r w:rsidRPr="00DB1F5B">
        <w:rPr>
          <w:rFonts w:hint="cs"/>
          <w:b/>
          <w:bCs/>
          <w:color w:val="002060"/>
          <w:sz w:val="32"/>
          <w:szCs w:val="32"/>
          <w:u w:val="single"/>
          <w:rtl/>
          <w:lang w:bidi="ar-SA"/>
        </w:rPr>
        <w:t>منظومة البثّ القطرية</w:t>
      </w:r>
    </w:p>
    <w:p w14:paraId="5E46D078" w14:textId="77777777" w:rsidR="006513FA" w:rsidRDefault="006513FA" w:rsidP="006513FA">
      <w:pPr>
        <w:bidi/>
        <w:rPr>
          <w:rtl/>
        </w:rPr>
      </w:pPr>
    </w:p>
    <w:tbl>
      <w:tblPr>
        <w:tblStyle w:val="TableGrid"/>
        <w:tblpPr w:leftFromText="180" w:rightFromText="180" w:vertAnchor="page" w:horzAnchor="margin" w:tblpY="3541"/>
        <w:bidiVisual/>
        <w:tblW w:w="9350" w:type="dxa"/>
        <w:tblLook w:val="04A0" w:firstRow="1" w:lastRow="0" w:firstColumn="1" w:lastColumn="0" w:noHBand="0" w:noVBand="1"/>
      </w:tblPr>
      <w:tblGrid>
        <w:gridCol w:w="444"/>
        <w:gridCol w:w="1652"/>
        <w:gridCol w:w="1434"/>
        <w:gridCol w:w="1194"/>
        <w:gridCol w:w="4626"/>
      </w:tblGrid>
      <w:tr w:rsidR="004059CE" w14:paraId="598E4FFF" w14:textId="77777777" w:rsidTr="004059CE">
        <w:trPr>
          <w:trHeight w:val="466"/>
        </w:trPr>
        <w:tc>
          <w:tcPr>
            <w:tcW w:w="454" w:type="dxa"/>
            <w:shd w:val="clear" w:color="auto" w:fill="FFFF00"/>
            <w:vAlign w:val="center"/>
          </w:tcPr>
          <w:p w14:paraId="32959D91" w14:textId="77777777" w:rsidR="004059CE" w:rsidRPr="00764D30" w:rsidRDefault="004059CE" w:rsidP="004059CE">
            <w:pPr>
              <w:bidi/>
              <w:jc w:val="center"/>
              <w:rPr>
                <w:b/>
                <w:bCs/>
                <w:color w:val="002060"/>
                <w:sz w:val="32"/>
                <w:szCs w:val="32"/>
                <w:rtl/>
              </w:rPr>
            </w:pPr>
          </w:p>
        </w:tc>
        <w:tc>
          <w:tcPr>
            <w:tcW w:w="2635" w:type="dxa"/>
            <w:shd w:val="clear" w:color="auto" w:fill="FFFF00"/>
            <w:vAlign w:val="center"/>
          </w:tcPr>
          <w:p w14:paraId="30CA90A1" w14:textId="77777777" w:rsidR="004059CE" w:rsidRPr="00764D30" w:rsidRDefault="004059CE" w:rsidP="004059CE">
            <w:pPr>
              <w:bidi/>
              <w:jc w:val="center"/>
              <w:rPr>
                <w:b/>
                <w:bCs/>
                <w:color w:val="002060"/>
                <w:sz w:val="32"/>
                <w:szCs w:val="32"/>
                <w:rtl/>
                <w:lang w:bidi="ar-SA"/>
              </w:rPr>
            </w:pPr>
            <w:r w:rsidRPr="00764D30">
              <w:rPr>
                <w:rFonts w:hint="cs"/>
                <w:b/>
                <w:bCs/>
                <w:color w:val="002060"/>
                <w:sz w:val="32"/>
                <w:szCs w:val="32"/>
                <w:rtl/>
                <w:lang w:bidi="ar-SA"/>
              </w:rPr>
              <w:t>الموضوع</w:t>
            </w:r>
          </w:p>
        </w:tc>
        <w:tc>
          <w:tcPr>
            <w:tcW w:w="2387" w:type="dxa"/>
            <w:shd w:val="clear" w:color="auto" w:fill="FFFF00"/>
            <w:vAlign w:val="center"/>
          </w:tcPr>
          <w:p w14:paraId="661B38DE" w14:textId="77777777" w:rsidR="004059CE" w:rsidRPr="00764D30" w:rsidRDefault="004059CE" w:rsidP="004059CE">
            <w:pPr>
              <w:bidi/>
              <w:jc w:val="center"/>
              <w:rPr>
                <w:b/>
                <w:bCs/>
                <w:color w:val="002060"/>
                <w:sz w:val="32"/>
                <w:szCs w:val="32"/>
                <w:rtl/>
                <w:lang w:bidi="ar-SA"/>
              </w:rPr>
            </w:pPr>
            <w:r w:rsidRPr="00764D30">
              <w:rPr>
                <w:rFonts w:hint="cs"/>
                <w:b/>
                <w:bCs/>
                <w:color w:val="002060"/>
                <w:sz w:val="32"/>
                <w:szCs w:val="32"/>
                <w:rtl/>
                <w:lang w:bidi="ar-SA"/>
              </w:rPr>
              <w:t>المعلم\ة</w:t>
            </w:r>
          </w:p>
        </w:tc>
        <w:tc>
          <w:tcPr>
            <w:tcW w:w="2005" w:type="dxa"/>
            <w:shd w:val="clear" w:color="auto" w:fill="FFFF00"/>
            <w:vAlign w:val="center"/>
          </w:tcPr>
          <w:p w14:paraId="3D618852" w14:textId="77777777" w:rsidR="004059CE" w:rsidRPr="00764D30" w:rsidRDefault="004059CE" w:rsidP="004059CE">
            <w:pPr>
              <w:bidi/>
              <w:jc w:val="center"/>
              <w:rPr>
                <w:b/>
                <w:bCs/>
                <w:color w:val="002060"/>
                <w:sz w:val="32"/>
                <w:szCs w:val="32"/>
                <w:rtl/>
                <w:lang w:bidi="ar-SA"/>
              </w:rPr>
            </w:pPr>
            <w:r w:rsidRPr="00764D30">
              <w:rPr>
                <w:rFonts w:hint="cs"/>
                <w:b/>
                <w:bCs/>
                <w:color w:val="002060"/>
                <w:sz w:val="32"/>
                <w:szCs w:val="32"/>
                <w:rtl/>
                <w:lang w:bidi="ar-SA"/>
              </w:rPr>
              <w:t>الرابط</w:t>
            </w:r>
          </w:p>
        </w:tc>
        <w:tc>
          <w:tcPr>
            <w:tcW w:w="1869" w:type="dxa"/>
            <w:shd w:val="clear" w:color="auto" w:fill="FFFF00"/>
          </w:tcPr>
          <w:p w14:paraId="61B78C4D" w14:textId="7110A67C" w:rsidR="004059CE" w:rsidRPr="00764D30" w:rsidRDefault="004059CE" w:rsidP="004059CE">
            <w:pPr>
              <w:bidi/>
              <w:jc w:val="center"/>
              <w:rPr>
                <w:b/>
                <w:bCs/>
                <w:color w:val="002060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color w:val="002060"/>
                <w:sz w:val="32"/>
                <w:szCs w:val="32"/>
                <w:rtl/>
                <w:lang w:bidi="ar-SA"/>
              </w:rPr>
              <w:t>باركود</w:t>
            </w:r>
          </w:p>
        </w:tc>
      </w:tr>
      <w:tr w:rsidR="004059CE" w14:paraId="3F226512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439FC44D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</w:t>
            </w:r>
          </w:p>
        </w:tc>
        <w:tc>
          <w:tcPr>
            <w:tcW w:w="2635" w:type="dxa"/>
            <w:vAlign w:val="center"/>
          </w:tcPr>
          <w:p w14:paraId="633A8F91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العقد 2</w:t>
            </w:r>
          </w:p>
        </w:tc>
        <w:tc>
          <w:tcPr>
            <w:tcW w:w="2387" w:type="dxa"/>
            <w:vAlign w:val="center"/>
          </w:tcPr>
          <w:p w14:paraId="58A2A676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 xml:space="preserve">ايهاب نفاع </w:t>
            </w:r>
            <w:r>
              <w:rPr>
                <w:rtl/>
                <w:lang w:bidi="ar-SA"/>
              </w:rPr>
              <w:t>–</w:t>
            </w:r>
            <w:r>
              <w:rPr>
                <w:rFonts w:hint="cs"/>
                <w:rtl/>
                <w:lang w:bidi="ar-SA"/>
              </w:rPr>
              <w:t xml:space="preserve"> أنس ايوب</w:t>
            </w:r>
          </w:p>
        </w:tc>
        <w:tc>
          <w:tcPr>
            <w:tcW w:w="2005" w:type="dxa"/>
            <w:vAlign w:val="center"/>
          </w:tcPr>
          <w:p w14:paraId="72D8CF36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6" w:history="1">
              <w:r w:rsidR="004059CE" w:rsidRPr="00764D30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02923C5D" w14:textId="09A2C443" w:rsidR="004059CE" w:rsidRDefault="00061B95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5687BEB5" wp14:editId="6E95F346">
                  <wp:extent cx="2571750" cy="2571750"/>
                  <wp:effectExtent l="0" t="0" r="0" b="0"/>
                  <wp:docPr id="1" name="תמונה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25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12418711" w14:textId="77777777" w:rsidTr="004059CE">
        <w:trPr>
          <w:trHeight w:val="466"/>
        </w:trPr>
        <w:tc>
          <w:tcPr>
            <w:tcW w:w="454" w:type="dxa"/>
            <w:vAlign w:val="center"/>
          </w:tcPr>
          <w:p w14:paraId="258C409B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2</w:t>
            </w:r>
          </w:p>
        </w:tc>
        <w:tc>
          <w:tcPr>
            <w:tcW w:w="2635" w:type="dxa"/>
            <w:vAlign w:val="center"/>
          </w:tcPr>
          <w:p w14:paraId="1097355B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دولاب الحظ</w:t>
            </w:r>
          </w:p>
        </w:tc>
        <w:tc>
          <w:tcPr>
            <w:tcW w:w="2387" w:type="dxa"/>
            <w:vAlign w:val="center"/>
          </w:tcPr>
          <w:p w14:paraId="13E69CA2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محمد اسعد</w:t>
            </w:r>
          </w:p>
        </w:tc>
        <w:tc>
          <w:tcPr>
            <w:tcW w:w="2005" w:type="dxa"/>
            <w:vAlign w:val="center"/>
          </w:tcPr>
          <w:p w14:paraId="1113ABA7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8" w:history="1">
              <w:r w:rsidR="004059CE" w:rsidRPr="00C46478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3AACCD02" w14:textId="40348E1F" w:rsidR="004059CE" w:rsidRDefault="000A56F5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29BA6E0D" wp14:editId="173DFD8B">
                  <wp:extent cx="2800350" cy="2800350"/>
                  <wp:effectExtent l="0" t="0" r="0" b="0"/>
                  <wp:docPr id="2" name="תמונה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074D9B4F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76E759A2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lastRenderedPageBreak/>
              <w:t>3</w:t>
            </w:r>
          </w:p>
        </w:tc>
        <w:tc>
          <w:tcPr>
            <w:tcW w:w="2635" w:type="dxa"/>
            <w:vAlign w:val="center"/>
          </w:tcPr>
          <w:p w14:paraId="2466A07A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القياسات</w:t>
            </w:r>
          </w:p>
        </w:tc>
        <w:tc>
          <w:tcPr>
            <w:tcW w:w="2387" w:type="dxa"/>
            <w:vAlign w:val="center"/>
          </w:tcPr>
          <w:p w14:paraId="10272F48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ايلي خوري</w:t>
            </w:r>
          </w:p>
        </w:tc>
        <w:tc>
          <w:tcPr>
            <w:tcW w:w="2005" w:type="dxa"/>
            <w:vAlign w:val="center"/>
          </w:tcPr>
          <w:p w14:paraId="4A4D9128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10" w:history="1">
              <w:r w:rsidR="004059CE" w:rsidRPr="001D7DE4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1CC6879F" w14:textId="0C135464" w:rsidR="004059CE" w:rsidRDefault="000A56F5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01121862" wp14:editId="7C66BAA5">
                  <wp:extent cx="2800350" cy="2800350"/>
                  <wp:effectExtent l="0" t="0" r="0" b="0"/>
                  <wp:docPr id="3" name="תמונה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2BB7B2E5" w14:textId="77777777" w:rsidTr="004059CE">
        <w:trPr>
          <w:trHeight w:val="466"/>
        </w:trPr>
        <w:tc>
          <w:tcPr>
            <w:tcW w:w="454" w:type="dxa"/>
            <w:vAlign w:val="center"/>
          </w:tcPr>
          <w:p w14:paraId="474BD02F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4</w:t>
            </w:r>
          </w:p>
        </w:tc>
        <w:tc>
          <w:tcPr>
            <w:tcW w:w="2635" w:type="dxa"/>
            <w:vAlign w:val="center"/>
          </w:tcPr>
          <w:p w14:paraId="427E748A" w14:textId="77777777" w:rsidR="004059CE" w:rsidRPr="00F628E0" w:rsidRDefault="004059CE" w:rsidP="004059CE">
            <w:pPr>
              <w:bidi/>
              <w:jc w:val="center"/>
              <w:rPr>
                <w:rtl/>
              </w:rPr>
            </w:pPr>
            <w:r w:rsidRPr="00F628E0">
              <w:rPr>
                <w:rFonts w:ascii="Assistant" w:hAnsi="Assistant"/>
                <w:color w:val="000000"/>
                <w:sz w:val="23"/>
                <w:shd w:val="clear" w:color="auto" w:fill="FFFFFF"/>
                <w:rtl/>
                <w:lang w:bidi="ar-SA"/>
              </w:rPr>
              <w:t>قيم كشفية " الاحترام واجب على كل انسان</w:t>
            </w:r>
          </w:p>
        </w:tc>
        <w:tc>
          <w:tcPr>
            <w:tcW w:w="2387" w:type="dxa"/>
            <w:vAlign w:val="center"/>
          </w:tcPr>
          <w:p w14:paraId="0849A754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علاء بكرية</w:t>
            </w:r>
          </w:p>
        </w:tc>
        <w:tc>
          <w:tcPr>
            <w:tcW w:w="2005" w:type="dxa"/>
            <w:vAlign w:val="center"/>
          </w:tcPr>
          <w:p w14:paraId="0CA50927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12" w:history="1">
              <w:r w:rsidR="004059CE" w:rsidRPr="00F628E0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325CC328" w14:textId="0D799C31" w:rsidR="004059CE" w:rsidRDefault="00E644E0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496AD842" wp14:editId="0B1DB371">
                  <wp:extent cx="2800350" cy="2800350"/>
                  <wp:effectExtent l="0" t="0" r="0" b="0"/>
                  <wp:docPr id="6" name="תמונה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186A9FDC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4156BB1B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lastRenderedPageBreak/>
              <w:t>5</w:t>
            </w:r>
          </w:p>
        </w:tc>
        <w:tc>
          <w:tcPr>
            <w:tcW w:w="2635" w:type="dxa"/>
            <w:vAlign w:val="center"/>
          </w:tcPr>
          <w:p w14:paraId="3754D253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العقد 1</w:t>
            </w:r>
          </w:p>
        </w:tc>
        <w:tc>
          <w:tcPr>
            <w:tcW w:w="2387" w:type="dxa"/>
            <w:vAlign w:val="center"/>
          </w:tcPr>
          <w:p w14:paraId="4C1599FC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محمد اسعد</w:t>
            </w:r>
          </w:p>
        </w:tc>
        <w:tc>
          <w:tcPr>
            <w:tcW w:w="2005" w:type="dxa"/>
            <w:vAlign w:val="center"/>
          </w:tcPr>
          <w:p w14:paraId="73C13E99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14" w:history="1">
              <w:r w:rsidR="004059CE" w:rsidRPr="0011029B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578B5C8E" w14:textId="65A44A38" w:rsidR="004059CE" w:rsidRDefault="00E644E0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66EF8250" wp14:editId="747C7513">
                  <wp:extent cx="2571750" cy="2571750"/>
                  <wp:effectExtent l="0" t="0" r="0" b="0"/>
                  <wp:docPr id="8" name="תמונה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25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3CB50DE3" w14:textId="77777777" w:rsidTr="004059CE">
        <w:trPr>
          <w:trHeight w:val="466"/>
        </w:trPr>
        <w:tc>
          <w:tcPr>
            <w:tcW w:w="454" w:type="dxa"/>
            <w:vAlign w:val="center"/>
          </w:tcPr>
          <w:p w14:paraId="4D838074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6</w:t>
            </w:r>
          </w:p>
        </w:tc>
        <w:tc>
          <w:tcPr>
            <w:tcW w:w="2635" w:type="dxa"/>
            <w:vAlign w:val="center"/>
          </w:tcPr>
          <w:p w14:paraId="48E3D18F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مصطلحات اساسية + الزيّ الكشفي</w:t>
            </w:r>
          </w:p>
        </w:tc>
        <w:tc>
          <w:tcPr>
            <w:tcW w:w="2387" w:type="dxa"/>
            <w:vAlign w:val="center"/>
          </w:tcPr>
          <w:p w14:paraId="66EB389C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ايلي خوري + نائل غنطوس</w:t>
            </w:r>
          </w:p>
        </w:tc>
        <w:tc>
          <w:tcPr>
            <w:tcW w:w="2005" w:type="dxa"/>
            <w:vAlign w:val="center"/>
          </w:tcPr>
          <w:p w14:paraId="68E79475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16" w:history="1">
              <w:r w:rsidR="004059CE" w:rsidRPr="001F38A2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173739E7" w14:textId="02AFDD56" w:rsidR="004059CE" w:rsidRDefault="00E644E0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7C502106" wp14:editId="3734E131">
                  <wp:extent cx="2571750" cy="2571750"/>
                  <wp:effectExtent l="0" t="0" r="0" b="0"/>
                  <wp:docPr id="9" name="תמונה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25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1146C78F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08E2956F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7</w:t>
            </w:r>
          </w:p>
        </w:tc>
        <w:tc>
          <w:tcPr>
            <w:tcW w:w="2635" w:type="dxa"/>
            <w:vAlign w:val="center"/>
          </w:tcPr>
          <w:p w14:paraId="778B803D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جدلة سليمان + الرأس التركي</w:t>
            </w:r>
          </w:p>
        </w:tc>
        <w:tc>
          <w:tcPr>
            <w:tcW w:w="2387" w:type="dxa"/>
            <w:vAlign w:val="center"/>
          </w:tcPr>
          <w:p w14:paraId="3DC397DA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محمد عرو + مرح امارة</w:t>
            </w:r>
          </w:p>
        </w:tc>
        <w:tc>
          <w:tcPr>
            <w:tcW w:w="2005" w:type="dxa"/>
            <w:vAlign w:val="center"/>
          </w:tcPr>
          <w:p w14:paraId="13A54B0F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18" w:history="1">
              <w:r w:rsidR="004059CE" w:rsidRPr="006379B4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473D2F27" w14:textId="0D70E824" w:rsidR="004059CE" w:rsidRDefault="00E644E0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39DD1A8B" wp14:editId="3CE7388A">
                  <wp:extent cx="2800350" cy="2800350"/>
                  <wp:effectExtent l="0" t="0" r="0" b="0"/>
                  <wp:docPr id="10" name="תמונה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26996AB2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63626B00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lastRenderedPageBreak/>
              <w:t>8</w:t>
            </w:r>
          </w:p>
        </w:tc>
        <w:tc>
          <w:tcPr>
            <w:tcW w:w="2635" w:type="dxa"/>
            <w:vAlign w:val="center"/>
          </w:tcPr>
          <w:p w14:paraId="51AFC5BA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الحَبك الكشفي</w:t>
            </w:r>
          </w:p>
        </w:tc>
        <w:tc>
          <w:tcPr>
            <w:tcW w:w="2387" w:type="dxa"/>
            <w:vAlign w:val="center"/>
          </w:tcPr>
          <w:p w14:paraId="5F414B88" w14:textId="77777777" w:rsidR="004059CE" w:rsidRDefault="004059CE" w:rsidP="004059CE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  <w:lang w:bidi="ar-SA"/>
              </w:rPr>
              <w:t>محمد عرو +  محمد اسعد</w:t>
            </w:r>
          </w:p>
        </w:tc>
        <w:tc>
          <w:tcPr>
            <w:tcW w:w="2005" w:type="dxa"/>
            <w:vAlign w:val="center"/>
          </w:tcPr>
          <w:p w14:paraId="66FB8DE0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20" w:history="1">
              <w:r w:rsidR="004059CE" w:rsidRPr="00302A21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5B7EB2AD" w14:textId="1225F628" w:rsidR="004059CE" w:rsidRDefault="00F910FC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00D7FEB7" wp14:editId="4927AD08">
                  <wp:extent cx="2800350" cy="2800350"/>
                  <wp:effectExtent l="0" t="0" r="0" b="0"/>
                  <wp:docPr id="11" name="תמונה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7151FD13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669EEBF4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9</w:t>
            </w:r>
          </w:p>
        </w:tc>
        <w:tc>
          <w:tcPr>
            <w:tcW w:w="2635" w:type="dxa"/>
            <w:vAlign w:val="center"/>
          </w:tcPr>
          <w:p w14:paraId="79CEDFCE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الألعاب الكشفية</w:t>
            </w:r>
          </w:p>
        </w:tc>
        <w:tc>
          <w:tcPr>
            <w:tcW w:w="2387" w:type="dxa"/>
            <w:vAlign w:val="center"/>
          </w:tcPr>
          <w:p w14:paraId="106CDED2" w14:textId="77777777" w:rsidR="004059CE" w:rsidRDefault="004059CE" w:rsidP="004059CE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  <w:lang w:bidi="ar-SA"/>
              </w:rPr>
              <w:t>محمد اسعد</w:t>
            </w:r>
          </w:p>
        </w:tc>
        <w:tc>
          <w:tcPr>
            <w:tcW w:w="2005" w:type="dxa"/>
            <w:vAlign w:val="center"/>
          </w:tcPr>
          <w:p w14:paraId="3BACD0DE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22" w:history="1">
              <w:r w:rsidR="004059CE" w:rsidRPr="007D0EB7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6FD59F6D" w14:textId="59692EA7" w:rsidR="004059CE" w:rsidRDefault="00F910FC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30319FAD" wp14:editId="1EA92124">
                  <wp:extent cx="2800350" cy="2800350"/>
                  <wp:effectExtent l="0" t="0" r="0" b="0"/>
                  <wp:docPr id="12" name="תמונה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1DD4B599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7166B211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lastRenderedPageBreak/>
              <w:t>10</w:t>
            </w:r>
          </w:p>
        </w:tc>
        <w:tc>
          <w:tcPr>
            <w:tcW w:w="2635" w:type="dxa"/>
            <w:vAlign w:val="center"/>
          </w:tcPr>
          <w:p w14:paraId="0BCA333C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التواجد وتحديد الجهات</w:t>
            </w:r>
          </w:p>
        </w:tc>
        <w:tc>
          <w:tcPr>
            <w:tcW w:w="2387" w:type="dxa"/>
            <w:vAlign w:val="center"/>
          </w:tcPr>
          <w:p w14:paraId="671C3E6A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ايلي خوري + بسام عراف</w:t>
            </w:r>
          </w:p>
        </w:tc>
        <w:tc>
          <w:tcPr>
            <w:tcW w:w="2005" w:type="dxa"/>
            <w:vAlign w:val="center"/>
          </w:tcPr>
          <w:p w14:paraId="41935C7F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24" w:history="1">
              <w:r w:rsidR="004059CE" w:rsidRPr="009F511F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4D5054DE" w14:textId="09A595BC" w:rsidR="004059CE" w:rsidRDefault="00F910FC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6BD87968" wp14:editId="6C120062">
                  <wp:extent cx="2800350" cy="2800350"/>
                  <wp:effectExtent l="0" t="0" r="0" b="0"/>
                  <wp:docPr id="13" name="תמונה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9CE" w14:paraId="7A38DDD6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0447661C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11</w:t>
            </w:r>
          </w:p>
        </w:tc>
        <w:tc>
          <w:tcPr>
            <w:tcW w:w="2635" w:type="dxa"/>
            <w:vAlign w:val="center"/>
          </w:tcPr>
          <w:p w14:paraId="4224E423" w14:textId="77777777" w:rsidR="004059CE" w:rsidRPr="005D6628" w:rsidRDefault="004059CE" w:rsidP="004059CE">
            <w:pPr>
              <w:bidi/>
              <w:jc w:val="center"/>
              <w:rPr>
                <w:sz w:val="23"/>
                <w:rtl/>
                <w:lang w:bidi="ar-SA"/>
              </w:rPr>
            </w:pPr>
            <w:r>
              <w:rPr>
                <w:rFonts w:ascii="Assistant" w:hAnsi="Assistant" w:hint="cs"/>
                <w:color w:val="000000"/>
                <w:sz w:val="23"/>
                <w:shd w:val="clear" w:color="auto" w:fill="FFFFFF"/>
                <w:rtl/>
                <w:lang w:bidi="ar-SA"/>
              </w:rPr>
              <w:t>قيم كشفية "</w:t>
            </w:r>
            <w:r w:rsidRPr="005D6628">
              <w:rPr>
                <w:rFonts w:ascii="Assistant" w:hAnsi="Assistant"/>
                <w:color w:val="000000"/>
                <w:sz w:val="23"/>
                <w:shd w:val="clear" w:color="auto" w:fill="FFFFFF"/>
                <w:rtl/>
                <w:lang w:bidi="ar-SA"/>
              </w:rPr>
              <w:t>التداخل الاجتماعي يميزني</w:t>
            </w:r>
            <w:r>
              <w:rPr>
                <w:rFonts w:ascii="Assistant" w:hAnsi="Assistant" w:hint="cs"/>
                <w:color w:val="000000"/>
                <w:sz w:val="23"/>
                <w:shd w:val="clear" w:color="auto" w:fill="FFFFFF"/>
                <w:rtl/>
                <w:lang w:bidi="ar-SA"/>
              </w:rPr>
              <w:t>"</w:t>
            </w:r>
          </w:p>
        </w:tc>
        <w:tc>
          <w:tcPr>
            <w:tcW w:w="2387" w:type="dxa"/>
            <w:vAlign w:val="center"/>
          </w:tcPr>
          <w:p w14:paraId="1C50F3C0" w14:textId="77777777" w:rsidR="004059CE" w:rsidRDefault="004059CE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علاء بكرية</w:t>
            </w:r>
          </w:p>
        </w:tc>
        <w:tc>
          <w:tcPr>
            <w:tcW w:w="2005" w:type="dxa"/>
            <w:vAlign w:val="center"/>
          </w:tcPr>
          <w:p w14:paraId="68A3C8D7" w14:textId="77777777" w:rsidR="004059CE" w:rsidRDefault="00597F2B" w:rsidP="004059CE">
            <w:pPr>
              <w:bidi/>
              <w:jc w:val="center"/>
              <w:rPr>
                <w:rtl/>
                <w:lang w:bidi="ar-SA"/>
              </w:rPr>
            </w:pPr>
            <w:hyperlink r:id="rId26" w:history="1">
              <w:r w:rsidR="004059CE" w:rsidRPr="005D6628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6E5CD3DE" w14:textId="5345DFDB" w:rsidR="004059CE" w:rsidRDefault="00F910FC" w:rsidP="004059CE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08F97043" wp14:editId="79948F2E">
                  <wp:extent cx="2800350" cy="2800350"/>
                  <wp:effectExtent l="0" t="0" r="0" b="0"/>
                  <wp:docPr id="14" name="תמונה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1E10" w14:paraId="2B50651D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72A3540C" w14:textId="77777777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lastRenderedPageBreak/>
              <w:t>12</w:t>
            </w:r>
          </w:p>
        </w:tc>
        <w:tc>
          <w:tcPr>
            <w:tcW w:w="2635" w:type="dxa"/>
            <w:vAlign w:val="center"/>
          </w:tcPr>
          <w:p w14:paraId="7EDC538E" w14:textId="5CD162DD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دولاب مسابقة رمضان</w:t>
            </w:r>
          </w:p>
        </w:tc>
        <w:tc>
          <w:tcPr>
            <w:tcW w:w="2387" w:type="dxa"/>
            <w:vAlign w:val="center"/>
          </w:tcPr>
          <w:p w14:paraId="657E70E2" w14:textId="67CA9AD0" w:rsidR="001C1E10" w:rsidRDefault="001C1E10" w:rsidP="001C1E10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  <w:lang w:bidi="ar-SA"/>
              </w:rPr>
              <w:t>هنادي خلايلة</w:t>
            </w:r>
          </w:p>
        </w:tc>
        <w:tc>
          <w:tcPr>
            <w:tcW w:w="2005" w:type="dxa"/>
            <w:vAlign w:val="center"/>
          </w:tcPr>
          <w:p w14:paraId="3EBD8982" w14:textId="62A2184B" w:rsidR="001C1E10" w:rsidRDefault="00597F2B" w:rsidP="001C1E10">
            <w:pPr>
              <w:bidi/>
              <w:jc w:val="center"/>
              <w:rPr>
                <w:rtl/>
                <w:lang w:bidi="ar-SA"/>
              </w:rPr>
            </w:pPr>
            <w:hyperlink r:id="rId28" w:history="1">
              <w:r w:rsidR="001C1E10" w:rsidRPr="00AC314C">
                <w:rPr>
                  <w:rStyle w:val="Hyperlink"/>
                  <w:rFonts w:hint="cs"/>
                  <w:rtl/>
                  <w:lang w:bidi="ar-SA"/>
                </w:rPr>
                <w:t>اضغط هنا</w:t>
              </w:r>
            </w:hyperlink>
          </w:p>
        </w:tc>
        <w:tc>
          <w:tcPr>
            <w:tcW w:w="1869" w:type="dxa"/>
          </w:tcPr>
          <w:p w14:paraId="0851204A" w14:textId="76EE2BDC" w:rsidR="001C1E10" w:rsidRDefault="00F910FC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0305D229" wp14:editId="54951908">
                  <wp:extent cx="2800350" cy="2800350"/>
                  <wp:effectExtent l="0" t="0" r="0" b="0"/>
                  <wp:docPr id="15" name="תמונה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1E10" w14:paraId="2737A06B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4643E625" w14:textId="77777777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13</w:t>
            </w:r>
          </w:p>
        </w:tc>
        <w:tc>
          <w:tcPr>
            <w:tcW w:w="2635" w:type="dxa"/>
            <w:vAlign w:val="center"/>
          </w:tcPr>
          <w:p w14:paraId="35E106C3" w14:textId="60150E86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الصيحات والاغاني الكشفية</w:t>
            </w:r>
          </w:p>
        </w:tc>
        <w:tc>
          <w:tcPr>
            <w:tcW w:w="2387" w:type="dxa"/>
            <w:vAlign w:val="center"/>
          </w:tcPr>
          <w:p w14:paraId="14CD4135" w14:textId="75CD1E90" w:rsidR="001C1E10" w:rsidRDefault="001C1E10" w:rsidP="001C1E10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  <w:lang w:bidi="ar-SA"/>
              </w:rPr>
              <w:t>ايلي خوري + نائل غنطوس</w:t>
            </w:r>
          </w:p>
        </w:tc>
        <w:tc>
          <w:tcPr>
            <w:tcW w:w="2005" w:type="dxa"/>
            <w:vAlign w:val="center"/>
          </w:tcPr>
          <w:p w14:paraId="214B43FB" w14:textId="07EA8477" w:rsidR="001C1E10" w:rsidRDefault="009105D4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اضغط هنا</w:t>
            </w:r>
          </w:p>
        </w:tc>
        <w:tc>
          <w:tcPr>
            <w:tcW w:w="1869" w:type="dxa"/>
          </w:tcPr>
          <w:p w14:paraId="5F7BB0B9" w14:textId="77777777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</w:p>
        </w:tc>
      </w:tr>
      <w:tr w:rsidR="001C1E10" w14:paraId="37BAD0F7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1C120257" w14:textId="77777777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14</w:t>
            </w:r>
          </w:p>
        </w:tc>
        <w:tc>
          <w:tcPr>
            <w:tcW w:w="2635" w:type="dxa"/>
            <w:vAlign w:val="center"/>
          </w:tcPr>
          <w:p w14:paraId="79F0726F" w14:textId="22DB1F58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النيران والمخيمات الكشفية</w:t>
            </w:r>
          </w:p>
        </w:tc>
        <w:tc>
          <w:tcPr>
            <w:tcW w:w="2387" w:type="dxa"/>
            <w:vAlign w:val="center"/>
          </w:tcPr>
          <w:p w14:paraId="1862FA52" w14:textId="4B4E45B0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سلمان ابو عرار + رنين برهم</w:t>
            </w:r>
          </w:p>
        </w:tc>
        <w:tc>
          <w:tcPr>
            <w:tcW w:w="2005" w:type="dxa"/>
            <w:vAlign w:val="center"/>
          </w:tcPr>
          <w:p w14:paraId="2829E825" w14:textId="54F8A3AB" w:rsidR="001C1E10" w:rsidRDefault="009105D4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اضغط هنا</w:t>
            </w:r>
          </w:p>
        </w:tc>
        <w:tc>
          <w:tcPr>
            <w:tcW w:w="1869" w:type="dxa"/>
          </w:tcPr>
          <w:p w14:paraId="6ABB8A70" w14:textId="77777777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</w:p>
        </w:tc>
      </w:tr>
      <w:tr w:rsidR="001C1E10" w14:paraId="5A558311" w14:textId="77777777" w:rsidTr="004059CE">
        <w:trPr>
          <w:trHeight w:val="438"/>
        </w:trPr>
        <w:tc>
          <w:tcPr>
            <w:tcW w:w="454" w:type="dxa"/>
            <w:vAlign w:val="center"/>
          </w:tcPr>
          <w:p w14:paraId="14EF6B40" w14:textId="77777777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15</w:t>
            </w:r>
          </w:p>
        </w:tc>
        <w:tc>
          <w:tcPr>
            <w:tcW w:w="2635" w:type="dxa"/>
            <w:vAlign w:val="center"/>
          </w:tcPr>
          <w:p w14:paraId="3FF22FB8" w14:textId="780EB77F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</w:p>
        </w:tc>
        <w:tc>
          <w:tcPr>
            <w:tcW w:w="2387" w:type="dxa"/>
            <w:vAlign w:val="center"/>
          </w:tcPr>
          <w:p w14:paraId="491D8BE5" w14:textId="3D080759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</w:p>
        </w:tc>
        <w:tc>
          <w:tcPr>
            <w:tcW w:w="2005" w:type="dxa"/>
            <w:vAlign w:val="center"/>
          </w:tcPr>
          <w:p w14:paraId="0D8CB92B" w14:textId="77777777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</w:p>
        </w:tc>
        <w:tc>
          <w:tcPr>
            <w:tcW w:w="1869" w:type="dxa"/>
          </w:tcPr>
          <w:p w14:paraId="6AA86C74" w14:textId="77777777" w:rsidR="001C1E10" w:rsidRDefault="001C1E10" w:rsidP="001C1E10">
            <w:pPr>
              <w:bidi/>
              <w:jc w:val="center"/>
              <w:rPr>
                <w:rtl/>
                <w:lang w:bidi="ar-SA"/>
              </w:rPr>
            </w:pPr>
          </w:p>
        </w:tc>
      </w:tr>
    </w:tbl>
    <w:p w14:paraId="5DB8801B" w14:textId="77777777" w:rsidR="006513FA" w:rsidRDefault="006513FA" w:rsidP="006513FA">
      <w:pPr>
        <w:bidi/>
      </w:pPr>
      <w:r>
        <w:rPr>
          <w:rFonts w:hint="cs"/>
          <w:rtl/>
          <w:lang w:bidi="ar-SA"/>
        </w:rPr>
        <w:t xml:space="preserve">  </w:t>
      </w:r>
    </w:p>
    <w:sectPr w:rsidR="006513FA" w:rsidSect="007F4370">
      <w:headerReference w:type="default" r:id="rId30"/>
      <w:footerReference w:type="default" r:id="rId31"/>
      <w:pgSz w:w="12240" w:h="15840"/>
      <w:pgMar w:top="851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E067AC" w14:textId="77777777" w:rsidR="00597F2B" w:rsidRDefault="00597F2B" w:rsidP="00C01E16">
      <w:pPr>
        <w:spacing w:after="0" w:line="240" w:lineRule="auto"/>
      </w:pPr>
      <w:r>
        <w:separator/>
      </w:r>
    </w:p>
  </w:endnote>
  <w:endnote w:type="continuationSeparator" w:id="0">
    <w:p w14:paraId="3E2EAB8F" w14:textId="77777777" w:rsidR="00597F2B" w:rsidRDefault="00597F2B" w:rsidP="00C01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Assistant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3DF17" w14:textId="77777777" w:rsidR="007F4370" w:rsidRDefault="006513FA" w:rsidP="001634C7">
    <w:pPr>
      <w:pStyle w:val="Footer"/>
      <w:tabs>
        <w:tab w:val="clear" w:pos="9360"/>
        <w:tab w:val="right" w:pos="9180"/>
      </w:tabs>
      <w:ind w:left="-1267" w:right="-994"/>
      <w:jc w:val="center"/>
      <w:rPr>
        <w:noProof/>
        <w:sz w:val="16"/>
        <w:szCs w:val="16"/>
        <w:rtl/>
      </w:rPr>
    </w:pPr>
    <w:r w:rsidRPr="00C01E16">
      <w:rPr>
        <w:rFonts w:asciiTheme="majorBidi" w:hAnsiTheme="majorBidi" w:cstheme="majorBidi"/>
        <w:noProof/>
        <w:sz w:val="16"/>
        <w:szCs w:val="16"/>
        <w:lang w:bidi="ar-SA"/>
      </w:rPr>
      <w:drawing>
        <wp:inline distT="0" distB="0" distL="0" distR="0" wp14:anchorId="4F9358E0" wp14:editId="62C5714C">
          <wp:extent cx="384810" cy="384810"/>
          <wp:effectExtent l="19050" t="0" r="0" b="0"/>
          <wp:docPr id="4" name="תמונה 1" descr="C:\Users\alexandros\Desktop\New folder\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exandros\Desktop\New folder\4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77" cy="3836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C01E16">
      <w:rPr>
        <w:rFonts w:asciiTheme="majorBidi" w:hAnsiTheme="majorBidi" w:cstheme="majorBidi"/>
        <w:noProof/>
        <w:sz w:val="16"/>
        <w:szCs w:val="16"/>
        <w:lang w:bidi="ar-SA"/>
      </w:rPr>
      <w:drawing>
        <wp:inline distT="0" distB="0" distL="0" distR="0" wp14:anchorId="4B986E57" wp14:editId="31CDD181">
          <wp:extent cx="387705" cy="387705"/>
          <wp:effectExtent l="19050" t="0" r="0" b="0"/>
          <wp:docPr id="5" name="תמונה 2" descr="C:\Users\alexandros\Desktop\New folder\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lexandros\Desktop\New folder\6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1123" cy="39112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F4370">
      <w:rPr>
        <w:rFonts w:hint="cs"/>
        <w:noProof/>
        <w:sz w:val="16"/>
        <w:szCs w:val="16"/>
        <w:rtl/>
      </w:rPr>
      <w:t>______________________________________________________________________________________________________________________</w:t>
    </w:r>
  </w:p>
  <w:p w14:paraId="37A2283C" w14:textId="77777777" w:rsidR="007F4370" w:rsidRPr="00164F21" w:rsidRDefault="007F4370" w:rsidP="001634C7">
    <w:pPr>
      <w:pStyle w:val="Footer"/>
      <w:tabs>
        <w:tab w:val="clear" w:pos="9360"/>
        <w:tab w:val="right" w:pos="9180"/>
      </w:tabs>
      <w:ind w:left="-1260" w:right="-990"/>
      <w:jc w:val="center"/>
      <w:rPr>
        <w:sz w:val="16"/>
        <w:szCs w:val="16"/>
        <w:rtl/>
      </w:rPr>
    </w:pPr>
    <w:r w:rsidRPr="00164F21">
      <w:rPr>
        <w:rFonts w:hint="cs"/>
        <w:noProof/>
        <w:sz w:val="16"/>
        <w:szCs w:val="16"/>
        <w:rtl/>
      </w:rPr>
      <w:t>רח' גלבוע 5, בניין לב העסקים, נ</w:t>
    </w:r>
    <w:r w:rsidR="00E9783C">
      <w:rPr>
        <w:rFonts w:hint="cs"/>
        <w:noProof/>
        <w:sz w:val="16"/>
        <w:szCs w:val="16"/>
        <w:rtl/>
      </w:rPr>
      <w:t>וף הגליל</w:t>
    </w:r>
    <w:r w:rsidRPr="00164F21">
      <w:rPr>
        <w:rFonts w:hint="cs"/>
        <w:noProof/>
        <w:sz w:val="16"/>
        <w:szCs w:val="16"/>
        <w:rtl/>
      </w:rPr>
      <w:t xml:space="preserve"> 17000 </w:t>
    </w:r>
    <w:r w:rsidRPr="00164F21">
      <w:rPr>
        <w:rFonts w:hint="cs"/>
        <w:sz w:val="16"/>
        <w:szCs w:val="16"/>
        <w:rtl/>
      </w:rPr>
      <w:t xml:space="preserve">* </w:t>
    </w:r>
    <w:r w:rsidRPr="00164F21">
      <w:rPr>
        <w:rFonts w:hint="cs"/>
        <w:sz w:val="16"/>
        <w:szCs w:val="16"/>
        <w:rtl/>
      </w:rPr>
      <w:t>טלפון: 04-6477425 * פקס: 04-6477435</w:t>
    </w:r>
  </w:p>
  <w:p w14:paraId="62EE4615" w14:textId="77777777" w:rsidR="007F4370" w:rsidRPr="00164F21" w:rsidRDefault="007F4370" w:rsidP="007F4370">
    <w:pPr>
      <w:pStyle w:val="Footer"/>
      <w:tabs>
        <w:tab w:val="clear" w:pos="9360"/>
        <w:tab w:val="right" w:pos="9180"/>
      </w:tabs>
      <w:ind w:left="-1260" w:right="-990"/>
      <w:jc w:val="center"/>
      <w:rPr>
        <w:sz w:val="16"/>
        <w:szCs w:val="16"/>
        <w:rtl/>
      </w:rPr>
    </w:pPr>
    <w:r w:rsidRPr="00164F21">
      <w:rPr>
        <w:rFonts w:ascii="Comic Sans MS" w:hAnsi="Comic Sans MS" w:hint="cs"/>
        <w:sz w:val="16"/>
        <w:szCs w:val="16"/>
        <w:rtl/>
      </w:rPr>
      <w:t xml:space="preserve"> </w:t>
    </w:r>
    <w:hyperlink r:id="rId3" w:history="1">
      <w:r w:rsidRPr="00164F21">
        <w:rPr>
          <w:rStyle w:val="Hyperlink"/>
          <w:sz w:val="16"/>
          <w:szCs w:val="16"/>
        </w:rPr>
        <w:t>http://edu.gov.il</w:t>
      </w:r>
    </w:hyperlink>
    <w:r w:rsidRPr="00164F21">
      <w:rPr>
        <w:rFonts w:hint="cs"/>
        <w:sz w:val="16"/>
        <w:szCs w:val="16"/>
        <w:rtl/>
      </w:rPr>
      <w:t xml:space="preserve"> * אתר המשרד:  </w:t>
    </w:r>
    <w:r w:rsidRPr="00164F21">
      <w:rPr>
        <w:sz w:val="16"/>
        <w:szCs w:val="16"/>
      </w:rPr>
      <w:t>http://noar.education.gov.il</w:t>
    </w:r>
    <w:r w:rsidRPr="00164F21">
      <w:rPr>
        <w:rFonts w:hint="cs"/>
        <w:sz w:val="16"/>
        <w:szCs w:val="16"/>
        <w:rtl/>
      </w:rPr>
      <w:t xml:space="preserve"> אתר המינהל:</w:t>
    </w:r>
  </w:p>
  <w:p w14:paraId="6A038DFC" w14:textId="77777777" w:rsidR="007F4370" w:rsidRPr="00164F21" w:rsidRDefault="00597F2B" w:rsidP="007F4370">
    <w:pPr>
      <w:pStyle w:val="Footer"/>
      <w:tabs>
        <w:tab w:val="clear" w:pos="9360"/>
        <w:tab w:val="right" w:pos="9180"/>
      </w:tabs>
      <w:ind w:left="-1260" w:right="-990"/>
      <w:jc w:val="center"/>
      <w:rPr>
        <w:sz w:val="16"/>
        <w:szCs w:val="16"/>
        <w:rtl/>
      </w:rPr>
    </w:pPr>
    <w:hyperlink r:id="rId4" w:history="1">
      <w:r w:rsidR="007F4370" w:rsidRPr="00164F21">
        <w:rPr>
          <w:rStyle w:val="Hyperlink"/>
          <w:sz w:val="16"/>
          <w:szCs w:val="16"/>
        </w:rPr>
        <w:t>https://www.facebook.com/edu.gov.il</w:t>
      </w:r>
    </w:hyperlink>
    <w:r w:rsidR="007F4370" w:rsidRPr="00164F21">
      <w:rPr>
        <w:rFonts w:hint="cs"/>
        <w:sz w:val="16"/>
        <w:szCs w:val="16"/>
        <w:rtl/>
      </w:rPr>
      <w:t xml:space="preserve"> * דף המשרד:  </w:t>
    </w:r>
    <w:r w:rsidR="007F4370" w:rsidRPr="00164F21">
      <w:rPr>
        <w:sz w:val="16"/>
        <w:szCs w:val="16"/>
      </w:rPr>
      <w:t>https://www.facebook.com/edu.noar</w:t>
    </w:r>
    <w:r w:rsidR="007F4370" w:rsidRPr="00164F21">
      <w:rPr>
        <w:rFonts w:hint="cs"/>
        <w:sz w:val="16"/>
        <w:szCs w:val="16"/>
        <w:rtl/>
      </w:rPr>
      <w:t xml:space="preserve"> דף המינהל:</w:t>
    </w:r>
  </w:p>
  <w:p w14:paraId="256AEE24" w14:textId="77777777" w:rsidR="007F4370" w:rsidRDefault="007F4370" w:rsidP="007F4370">
    <w:pPr>
      <w:pStyle w:val="Footer"/>
      <w:tabs>
        <w:tab w:val="clear" w:pos="9360"/>
        <w:tab w:val="right" w:pos="9180"/>
      </w:tabs>
      <w:ind w:left="-1260" w:right="-990"/>
      <w:jc w:val="center"/>
    </w:pPr>
    <w:r w:rsidRPr="00164F21">
      <w:rPr>
        <w:rFonts w:hint="cs"/>
        <w:sz w:val="16"/>
        <w:szCs w:val="16"/>
        <w:rtl/>
      </w:rPr>
      <w:t xml:space="preserve">  </w:t>
    </w:r>
    <w:r w:rsidRPr="00164F21">
      <w:rPr>
        <w:rFonts w:ascii="Comic Sans MS" w:hAnsi="Comic Sans MS"/>
        <w:sz w:val="16"/>
        <w:szCs w:val="16"/>
      </w:rPr>
      <w:t>noelma@education.gov.il</w:t>
    </w:r>
    <w:r w:rsidRPr="00523CA1">
      <w:rPr>
        <w:rFonts w:hint="cs"/>
        <w:rtl/>
      </w:rPr>
      <w:t xml:space="preserve"> </w:t>
    </w:r>
    <w:r w:rsidRPr="00164F21">
      <w:rPr>
        <w:rFonts w:hint="cs"/>
        <w:sz w:val="16"/>
        <w:szCs w:val="16"/>
        <w:rtl/>
      </w:rPr>
      <w:t>דוא"ל:</w:t>
    </w:r>
  </w:p>
  <w:p w14:paraId="123E9CA5" w14:textId="77777777" w:rsidR="007F4370" w:rsidRDefault="007F43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AC48E6" w14:textId="77777777" w:rsidR="00597F2B" w:rsidRDefault="00597F2B" w:rsidP="00C01E16">
      <w:pPr>
        <w:spacing w:after="0" w:line="240" w:lineRule="auto"/>
      </w:pPr>
      <w:r>
        <w:separator/>
      </w:r>
    </w:p>
  </w:footnote>
  <w:footnote w:type="continuationSeparator" w:id="0">
    <w:p w14:paraId="650643AC" w14:textId="77777777" w:rsidR="00597F2B" w:rsidRDefault="00597F2B" w:rsidP="00C01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F1D1E" w14:textId="77777777" w:rsidR="00C01E16" w:rsidRPr="00C01E16" w:rsidRDefault="00C01E16" w:rsidP="00C01E16">
    <w:pPr>
      <w:pStyle w:val="Header"/>
      <w:ind w:left="-1170" w:right="-1170"/>
      <w:jc w:val="center"/>
      <w:rPr>
        <w:rFonts w:asciiTheme="majorBidi" w:hAnsiTheme="majorBidi" w:cstheme="majorBidi"/>
        <w:sz w:val="16"/>
        <w:szCs w:val="16"/>
        <w:rtl/>
      </w:rPr>
    </w:pPr>
    <w:r w:rsidRPr="00C01E16">
      <w:rPr>
        <w:rFonts w:asciiTheme="majorBidi" w:hAnsiTheme="majorBidi" w:cstheme="majorBidi"/>
        <w:noProof/>
        <w:sz w:val="16"/>
        <w:szCs w:val="16"/>
        <w:lang w:bidi="ar-SA"/>
      </w:rPr>
      <w:drawing>
        <wp:inline distT="0" distB="0" distL="0" distR="0" wp14:anchorId="23D9DA7F" wp14:editId="779FFBFF">
          <wp:extent cx="1092200" cy="516255"/>
          <wp:effectExtent l="0" t="0" r="0" b="0"/>
          <wp:docPr id="7" name="תמונה 1" descr="C:\Users\alexandros\Desktop\logo_israel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exandros\Desktop\logo_israel2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2200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BDD088C" w14:textId="77777777" w:rsidR="00C01E16" w:rsidRPr="00C01E16" w:rsidRDefault="00C01E16" w:rsidP="00C01E16">
    <w:pPr>
      <w:pStyle w:val="Header"/>
      <w:ind w:left="-1170" w:right="-1170"/>
      <w:jc w:val="center"/>
      <w:rPr>
        <w:rFonts w:asciiTheme="majorBidi" w:hAnsiTheme="majorBidi" w:cstheme="majorBidi"/>
        <w:sz w:val="16"/>
        <w:szCs w:val="16"/>
        <w:rtl/>
      </w:rPr>
    </w:pPr>
    <w:r w:rsidRPr="00C01E16">
      <w:rPr>
        <w:rFonts w:asciiTheme="majorBidi" w:hAnsiTheme="majorBidi" w:cstheme="majorBidi" w:hint="cs"/>
        <w:noProof/>
        <w:sz w:val="16"/>
        <w:szCs w:val="16"/>
        <w:rtl/>
      </w:rPr>
      <w:t>משרד החינוך</w:t>
    </w:r>
  </w:p>
  <w:p w14:paraId="199DDE6B" w14:textId="77777777" w:rsidR="00C01E16" w:rsidRPr="00C01E16" w:rsidRDefault="00C01E16" w:rsidP="00C01E16">
    <w:pPr>
      <w:pStyle w:val="Header"/>
      <w:ind w:left="-1170" w:right="-1170"/>
      <w:jc w:val="center"/>
      <w:rPr>
        <w:rFonts w:asciiTheme="majorBidi" w:hAnsiTheme="majorBidi" w:cstheme="majorBidi"/>
        <w:sz w:val="16"/>
        <w:szCs w:val="16"/>
      </w:rPr>
    </w:pPr>
    <w:r w:rsidRPr="00C01E16">
      <w:rPr>
        <w:rFonts w:asciiTheme="majorBidi" w:hAnsiTheme="majorBidi" w:cstheme="majorBidi" w:hint="cs"/>
        <w:sz w:val="16"/>
        <w:szCs w:val="16"/>
        <w:rtl/>
      </w:rPr>
      <w:t xml:space="preserve">אגף חברה ונוער - </w:t>
    </w:r>
    <w:r w:rsidRPr="00C01E16">
      <w:rPr>
        <w:rFonts w:asciiTheme="majorBidi" w:hAnsiTheme="majorBidi" w:cstheme="majorBidi"/>
        <w:sz w:val="16"/>
        <w:szCs w:val="16"/>
        <w:rtl/>
      </w:rPr>
      <w:t>חברה הערבית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D30"/>
    <w:rsid w:val="00061B95"/>
    <w:rsid w:val="00075430"/>
    <w:rsid w:val="000A56F5"/>
    <w:rsid w:val="0011029B"/>
    <w:rsid w:val="001634C7"/>
    <w:rsid w:val="001C1C55"/>
    <w:rsid w:val="001C1E10"/>
    <w:rsid w:val="001D7DE4"/>
    <w:rsid w:val="001F38A2"/>
    <w:rsid w:val="0027629E"/>
    <w:rsid w:val="00302A21"/>
    <w:rsid w:val="00311B26"/>
    <w:rsid w:val="00385BF6"/>
    <w:rsid w:val="003A42E5"/>
    <w:rsid w:val="004059CE"/>
    <w:rsid w:val="00597F2B"/>
    <w:rsid w:val="005D6628"/>
    <w:rsid w:val="006379B4"/>
    <w:rsid w:val="006513FA"/>
    <w:rsid w:val="006E7F41"/>
    <w:rsid w:val="00740C52"/>
    <w:rsid w:val="00764D30"/>
    <w:rsid w:val="007847AB"/>
    <w:rsid w:val="007C3AD8"/>
    <w:rsid w:val="007D0EB7"/>
    <w:rsid w:val="007F4370"/>
    <w:rsid w:val="009105D4"/>
    <w:rsid w:val="009F511F"/>
    <w:rsid w:val="00AC314C"/>
    <w:rsid w:val="00BA5983"/>
    <w:rsid w:val="00C01E16"/>
    <w:rsid w:val="00C4094B"/>
    <w:rsid w:val="00C46478"/>
    <w:rsid w:val="00DB1F5B"/>
    <w:rsid w:val="00E644E0"/>
    <w:rsid w:val="00E67C89"/>
    <w:rsid w:val="00E9783C"/>
    <w:rsid w:val="00F628E0"/>
    <w:rsid w:val="00F85814"/>
    <w:rsid w:val="00F910FC"/>
    <w:rsid w:val="00FB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E398F9"/>
  <w15:docId w15:val="{638D3053-E4F6-4B84-A60E-23431B060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2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1E16"/>
  </w:style>
  <w:style w:type="paragraph" w:styleId="Footer">
    <w:name w:val="footer"/>
    <w:basedOn w:val="Normal"/>
    <w:link w:val="FooterChar"/>
    <w:unhideWhenUsed/>
    <w:rsid w:val="00C01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C01E16"/>
  </w:style>
  <w:style w:type="paragraph" w:styleId="BalloonText">
    <w:name w:val="Balloon Text"/>
    <w:basedOn w:val="Normal"/>
    <w:link w:val="BalloonTextChar"/>
    <w:uiPriority w:val="99"/>
    <w:semiHidden/>
    <w:unhideWhenUsed/>
    <w:rsid w:val="00C01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E16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7F4370"/>
    <w:rPr>
      <w:color w:val="0563C1"/>
      <w:u w:val="single"/>
    </w:rPr>
  </w:style>
  <w:style w:type="table" w:styleId="TableGrid">
    <w:name w:val="Table Grid"/>
    <w:basedOn w:val="TableNormal"/>
    <w:uiPriority w:val="59"/>
    <w:rsid w:val="00764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64D3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1B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p.education.gov.il/online-learning/vod-broadcasts/realtime-vod-4-6-2020/social-education-7th-grade-9th-grade-13521/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pop.education.gov.il/online-learning/vod-broadcasts/realtime-vod-3-6-2020/social-education-7th-grade-9th-grade-1504/" TargetMode="External"/><Relationship Id="rId26" Type="http://schemas.openxmlformats.org/officeDocument/2006/relationships/hyperlink" Target="https://pop.education.gov.il/online-learning/vod-broadcasts/realtime-vod-4-6-2020/social-education-7th-grade-9th-grade-13524/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hyperlink" Target="https://pop.education.gov.il/online-learning/vod-broadcasts/realtime-vod-4-6-2020/social-education-7th-grade-9th-grade-13523/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pop.education.gov.il/online-learning/vod-broadcasts/arabic2-4/social-education-9th-grade-2-4-14/" TargetMode="External"/><Relationship Id="rId20" Type="http://schemas.openxmlformats.org/officeDocument/2006/relationships/hyperlink" Target="https://pop.education.gov.il/online-learning/vod-broadcasts/realtime-vod-3-6-2020/social-education-7th-grade-9th-grade-15041/" TargetMode="External"/><Relationship Id="rId29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hyperlink" Target="https://pop.education.gov.il/online-learning/vod-broadcasts/arab-29-3/social-education-8grade-29-3-14/" TargetMode="External"/><Relationship Id="rId11" Type="http://schemas.openxmlformats.org/officeDocument/2006/relationships/image" Target="media/image3.png"/><Relationship Id="rId24" Type="http://schemas.openxmlformats.org/officeDocument/2006/relationships/hyperlink" Target="https://pop.education.gov.il/online-learning/vod-broadcasts/realtime-vod-2-6-2020/enrichment-7th-grade-9th-grade-14371/" TargetMode="Externa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hyperlink" Target="https://pop.education.gov.il/online-learning/vod-broadcasts/realtime-vod-4-6-2020/social-education-7th-grade-9th-grade-1352/" TargetMode="External"/><Relationship Id="rId10" Type="http://schemas.openxmlformats.org/officeDocument/2006/relationships/hyperlink" Target="https://pop.education.gov.il/online-learning/vod-broadcasts/realtime-vod-2-6-2020/enrichment-7th-grade-9th-grade-1437/" TargetMode="External"/><Relationship Id="rId19" Type="http://schemas.openxmlformats.org/officeDocument/2006/relationships/image" Target="media/image7.png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yperlink" Target="https://pop.education.gov.il/online-learning/vod-broadcasts/arab-31-3/social-8-grade-31-3-12/" TargetMode="External"/><Relationship Id="rId22" Type="http://schemas.openxmlformats.org/officeDocument/2006/relationships/hyperlink" Target="https://pop.education.gov.il/online-learning/vod-broadcasts/realtime-vod-4-6-2020/social-education-7th-grade-9th-grade-13522/" TargetMode="External"/><Relationship Id="rId27" Type="http://schemas.openxmlformats.org/officeDocument/2006/relationships/image" Target="media/image11.png"/><Relationship Id="rId3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edu.gov.il" TargetMode="External"/><Relationship Id="rId2" Type="http://schemas.openxmlformats.org/officeDocument/2006/relationships/image" Target="media/image15.jpeg"/><Relationship Id="rId1" Type="http://schemas.openxmlformats.org/officeDocument/2006/relationships/image" Target="media/image14.jpeg"/><Relationship Id="rId4" Type="http://schemas.openxmlformats.org/officeDocument/2006/relationships/hyperlink" Target="https://www.facebook.com/edu.gov.il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exandros\Documents\&#1514;&#1497;&#1511;%20&#1488;&#1497;&#1512;&#1490;&#1493;&#1504;&#1497;%20-%20&#1510;&#1493;&#1508;&#1497;&#1501;\&#1513;&#1489;&#1500;&#1493;&#1504;&#1493;&#1514;\&#1496;&#1502;&#1508;&#1500;&#1497;&#1497;&#1496;%20&#1502;&#1499;&#1514;&#1489;%20&#1510;&#1493;&#1508;&#1497;&#1501;.dot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טמפלייט מכתב צופים</Template>
  <TotalTime>1</TotalTime>
  <Pages>6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alexandros</dc:creator>
  <cp:lastModifiedBy>דמא נאסיף</cp:lastModifiedBy>
  <cp:revision>2</cp:revision>
  <dcterms:created xsi:type="dcterms:W3CDTF">2020-11-21T13:24:00Z</dcterms:created>
  <dcterms:modified xsi:type="dcterms:W3CDTF">2020-11-21T13:24:00Z</dcterms:modified>
</cp:coreProperties>
</file>